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margin-left:-.4pt;margin-top:-.35pt;width:449.7pt;height:2in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" filled="f" stroked="f">
            <v:textbox style="mso-fit-shape-to-text:t">
              <w:txbxContent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  <w:t>прощай</w:t>
                  </w: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</w:p>
                <w:p w:rsidR="004D5E38" w:rsidRPr="007155D5" w:rsidRDefault="004D5E38" w:rsidP="007155D5">
                  <w:pPr>
                    <w:spacing w:after="120" w:line="240" w:lineRule="auto"/>
                    <w:jc w:val="center"/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aps/>
                      <w:sz w:val="72"/>
                      <w:szCs w:val="72"/>
                    </w:rPr>
                    <w:t>азбука</w:t>
                  </w:r>
                </w:p>
              </w:txbxContent>
            </v:textbox>
          </v:shape>
        </w:pict>
      </w: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E6E66">
        <w:rPr>
          <w:rFonts w:ascii="Times New Roman" w:hAnsi="Times New Roman"/>
          <w:b/>
          <w:noProof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style="width:441.6pt;height:280.8pt;visibility:visible">
            <v:imagedata r:id="rId7" o:title=""/>
          </v:shape>
        </w:pict>
      </w: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137A46">
      <w:pPr>
        <w:spacing w:after="12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D5E38" w:rsidRDefault="004D5E38" w:rsidP="00AA75C6">
      <w:pPr>
        <w:spacing w:after="120" w:line="240" w:lineRule="auto"/>
        <w:rPr>
          <w:rFonts w:ascii="Times New Roman" w:hAnsi="Times New Roman"/>
          <w:i/>
          <w:iCs/>
          <w:sz w:val="24"/>
          <w:szCs w:val="24"/>
          <w:lang w:eastAsia="ru-RU"/>
        </w:rPr>
      </w:pP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Зал празднично украшен. Звучат фанфары. Праздник начинается с песни «Прощай Азбука»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Действующие лица: </w:t>
      </w:r>
      <w:r w:rsidRPr="00784250">
        <w:rPr>
          <w:rFonts w:ascii="Times New Roman" w:hAnsi="Times New Roman"/>
          <w:sz w:val="28"/>
          <w:szCs w:val="28"/>
          <w:lang w:eastAsia="ru-RU"/>
        </w:rPr>
        <w:t>Учитель, почтальон Печкин, Старик</w:t>
      </w:r>
      <w:r w:rsidRPr="00784250">
        <w:rPr>
          <w:rFonts w:ascii="Times New Roman" w:hAnsi="Times New Roman"/>
          <w:sz w:val="28"/>
          <w:szCs w:val="28"/>
          <w:vertAlign w:val="superscript"/>
          <w:lang w:eastAsia="ru-RU"/>
        </w:rPr>
        <w:t> </w:t>
      </w:r>
      <w:r w:rsidRPr="00784250">
        <w:rPr>
          <w:rFonts w:ascii="Times New Roman" w:hAnsi="Times New Roman"/>
          <w:sz w:val="28"/>
          <w:szCs w:val="28"/>
          <w:lang w:eastAsia="ru-RU"/>
        </w:rPr>
        <w:t>Хоттабыч, Мальвина, Буратино, Незнайка, Доктор Айболит, Баба Яга, Кощей Бессмертный, Королева Книга.</w:t>
      </w:r>
    </w:p>
    <w:p w:rsidR="004D5E38" w:rsidRPr="00784250" w:rsidRDefault="004D5E38" w:rsidP="00784250">
      <w:pPr>
        <w:pStyle w:val="NormalWeb"/>
        <w:spacing w:before="0" w:beforeAutospacing="0" w:after="0" w:afterAutospacing="0" w:line="360" w:lineRule="auto"/>
        <w:rPr>
          <w:rStyle w:val="Strong"/>
          <w:i/>
          <w:sz w:val="28"/>
          <w:szCs w:val="28"/>
        </w:rPr>
      </w:pPr>
    </w:p>
    <w:p w:rsidR="004D5E38" w:rsidRPr="00784250" w:rsidRDefault="004D5E38" w:rsidP="00784250">
      <w:pPr>
        <w:pStyle w:val="NormalWeb"/>
        <w:spacing w:before="0" w:beforeAutospacing="0" w:after="0" w:afterAutospacing="0" w:line="360" w:lineRule="auto"/>
        <w:rPr>
          <w:i/>
          <w:sz w:val="28"/>
          <w:szCs w:val="28"/>
        </w:rPr>
      </w:pP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 Действительно, сегодня чудесный праздник – мы прощаемся с нашей Азбукой. Сколько нового, увлекательного, загадочного она приносила на уроки, сколько радости нам дарила. Но вот пришла пора расставаться, и мы с благодарностью говорим: “Спасибо, Азбука» </w:t>
      </w:r>
      <w:r w:rsidRPr="00784250">
        <w:rPr>
          <w:rFonts w:ascii="Times New Roman" w:hAnsi="Times New Roman"/>
          <w:b/>
          <w:sz w:val="28"/>
          <w:szCs w:val="28"/>
          <w:lang w:eastAsia="ru-RU"/>
        </w:rPr>
        <w:t>(</w:t>
      </w:r>
      <w:r w:rsidRPr="00784250">
        <w:rPr>
          <w:rFonts w:ascii="Times New Roman" w:hAnsi="Times New Roman"/>
          <w:b/>
          <w:i/>
          <w:sz w:val="28"/>
          <w:szCs w:val="28"/>
          <w:lang w:eastAsia="ru-RU"/>
        </w:rPr>
        <w:t>стихи рассказывают 4 ученицы),</w:t>
      </w:r>
      <w:r w:rsidRPr="00784250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784250">
        <w:rPr>
          <w:rFonts w:ascii="Times New Roman" w:hAnsi="Times New Roman"/>
          <w:b/>
          <w:i/>
          <w:iCs/>
          <w:sz w:val="28"/>
          <w:szCs w:val="28"/>
          <w:lang w:eastAsia="ru-RU"/>
        </w:rPr>
        <w:t>(Раздается стук).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Вожатый:</w:t>
      </w:r>
      <w:r w:rsidRPr="00784250">
        <w:rPr>
          <w:rFonts w:ascii="Times New Roman" w:hAnsi="Times New Roman"/>
          <w:sz w:val="28"/>
          <w:szCs w:val="28"/>
          <w:lang w:eastAsia="ru-RU"/>
        </w:rPr>
        <w:t> Ребята, вы слышите, кто-то стучится?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Входит “Печкин” с велосипедом, на багажнике – посылка.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Печкин:</w:t>
      </w:r>
      <w:r w:rsidRPr="00784250">
        <w:rPr>
          <w:rFonts w:ascii="Times New Roman" w:hAnsi="Times New Roman"/>
          <w:sz w:val="28"/>
          <w:szCs w:val="28"/>
          <w:lang w:eastAsia="ru-RU"/>
        </w:rPr>
        <w:t> Это я, почтальон Печкин, принес посылку для ребят 1 класса.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вожатый:</w:t>
      </w:r>
      <w:r w:rsidRPr="00784250">
        <w:rPr>
          <w:rFonts w:ascii="Times New Roman" w:hAnsi="Times New Roman"/>
          <w:sz w:val="28"/>
          <w:szCs w:val="28"/>
          <w:lang w:eastAsia="ru-RU"/>
        </w:rPr>
        <w:t> Ой, мы так рады, нам еще никогда не присылали посылок!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Печкин:</w:t>
      </w:r>
      <w:r w:rsidRPr="00784250">
        <w:rPr>
          <w:rFonts w:ascii="Times New Roman" w:hAnsi="Times New Roman"/>
          <w:sz w:val="28"/>
          <w:szCs w:val="28"/>
          <w:lang w:eastAsia="ru-RU"/>
        </w:rPr>
        <w:t> Только я вам ее не отдам!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Это почему же? На посылке написано: “ Терсинская школа 1  классу”. Значит нам!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Печкин:</w:t>
      </w:r>
      <w:r w:rsidRPr="00784250">
        <w:rPr>
          <w:rFonts w:ascii="Times New Roman" w:hAnsi="Times New Roman"/>
          <w:sz w:val="28"/>
          <w:szCs w:val="28"/>
          <w:lang w:eastAsia="ru-RU"/>
        </w:rPr>
        <w:t> А потому, что у вас документов нету.  Почем я знаю, может это 2 или 3 класс?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>Ребята, есть у вас с собой документы? У меня тоже нет... Ой, я вспомнила! Есть у нас документ! Один на всех! “Журнал” называется. Здесь и печать есть, и все фамилии детей в алфавитном порядке, и моя фамилия и всех учителей! </w:t>
      </w: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(Показывают журнал, Печкин внимательно изучает.)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Печкин: </w:t>
      </w:r>
      <w:r w:rsidRPr="00784250">
        <w:rPr>
          <w:rFonts w:ascii="Times New Roman" w:hAnsi="Times New Roman"/>
          <w:sz w:val="28"/>
          <w:szCs w:val="28"/>
          <w:lang w:eastAsia="ru-RU"/>
        </w:rPr>
        <w:t>Все равно не отдам. Потому что за посылку расписываться надо, а вы еще маленькие, неграмотные.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Да как это неграмотные? Да мы всю Азбуку закончили, все изучили. Все ребята научились писать, хорошо читать. Правда ребята? Кто возьмет на себя такую ответственность, кто распишется в извещении у Печкина?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Один ребенок расписывается.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Печкин: </w:t>
      </w:r>
      <w:r w:rsidRPr="00784250">
        <w:rPr>
          <w:rFonts w:ascii="Times New Roman" w:hAnsi="Times New Roman"/>
          <w:sz w:val="28"/>
          <w:szCs w:val="28"/>
          <w:lang w:eastAsia="ru-RU"/>
        </w:rPr>
        <w:t>Ну, теперь все. Вот вам ваша посылка, а мне по делам надо, в Простоквашино. До свидания!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Печкин уезжает.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Вожатый:</w:t>
      </w:r>
      <w:r w:rsidRPr="00784250">
        <w:rPr>
          <w:rFonts w:ascii="Times New Roman" w:hAnsi="Times New Roman"/>
          <w:sz w:val="28"/>
          <w:szCs w:val="28"/>
          <w:lang w:eastAsia="ru-RU"/>
        </w:rPr>
        <w:t> </w:t>
      </w: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(рассматривает посылку)</w:t>
      </w:r>
      <w:r w:rsidRPr="00784250">
        <w:rPr>
          <w:rFonts w:ascii="Times New Roman" w:hAnsi="Times New Roman"/>
          <w:sz w:val="28"/>
          <w:szCs w:val="28"/>
          <w:lang w:eastAsia="ru-RU"/>
        </w:rPr>
        <w:t>: Интересно, что же в ней такое? Откроем, ребята?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Открывают, а там объемные буквы.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Посмотрите, ребята! Буквы! Но что они здесь делают? Как они сюда попали? А вот и письмо какое-то. Сейчас мы все узнаем. Ребята, кто нам прочитает письмо?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b/>
          <w:i/>
          <w:color w:val="31849B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i/>
          <w:color w:val="31849B"/>
          <w:sz w:val="28"/>
          <w:szCs w:val="28"/>
          <w:lang w:eastAsia="ru-RU"/>
        </w:rPr>
        <w:t>Текст письма:</w:t>
      </w:r>
      <w:r w:rsidRPr="00784250">
        <w:rPr>
          <w:rFonts w:ascii="Times New Roman" w:hAnsi="Times New Roman"/>
          <w:b/>
          <w:i/>
          <w:color w:val="31849B"/>
          <w:sz w:val="28"/>
          <w:szCs w:val="28"/>
          <w:lang w:eastAsia="ru-RU"/>
        </w:rPr>
        <w:t>  Помогите, ребята! Мы – буквы алфавита из королевства Азбуки. Мы спешили переселиться в новую книгу для чтения “Литературное чтение”, но Баба Яга и Кощей Бессмертный выкрали Чтение и спрятали у Кощея в замке. Умоляем, помогите!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>Вы все поняли, ребята? Буквы нас просят о помощи. И надо им помочь. Но мы-то знаем что замок Кощея находится в тридевятом царстве в тридесятом государстве. Но как нам туда попасть? Кто нам поможет?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Звучит “волшебная” музыка. Появляется Старик Хоттабыч.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Хоттабыч: </w:t>
      </w:r>
      <w:r w:rsidRPr="00784250">
        <w:rPr>
          <w:rFonts w:ascii="Times New Roman" w:hAnsi="Times New Roman"/>
          <w:sz w:val="28"/>
          <w:szCs w:val="28"/>
          <w:lang w:eastAsia="ru-RU"/>
        </w:rPr>
        <w:t>О, отроки, о, многоуважаемые Отроки! Кажется, я могу вам помочь.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Долго-долго, как известно,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Жил я в темном кувшине,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Было там ужасно тесно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 довольно скучно мне.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Из кувшина мне когда-то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Волька выбраться помог.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С Вами я теперь, ребята,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 готов вам всем помочь.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Говорит волшебные слова: “Трах-бах-тибедох” и выдергивает волос из бороды. Из-за кулис падает к ногам детей ковер. Дети рассаживаются на ковре, но он не взлетает.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Вожатый: </w:t>
      </w:r>
      <w:r w:rsidRPr="00784250">
        <w:rPr>
          <w:rFonts w:ascii="Times New Roman" w:hAnsi="Times New Roman"/>
          <w:sz w:val="28"/>
          <w:szCs w:val="28"/>
          <w:lang w:eastAsia="ru-RU"/>
        </w:rPr>
        <w:t>Ой, ребята, ковер-то волшебный! Нужно заклинание сказать, кто из вас помнит?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Все дети хором говорят заклинание, звучит музыка, имитирующая взлет, шум мотора. Ковер “взлетает”.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Ребята, путь неблизкий, чтоб нам не скучно было лететь, споем веселую песню.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Исполняется песня на мотив песни “День рождения”.</w:t>
      </w:r>
    </w:p>
    <w:p w:rsidR="004D5E38" w:rsidRPr="00784250" w:rsidRDefault="004D5E38" w:rsidP="00784250">
      <w:pPr>
        <w:spacing w:after="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Пусть бегут в книге строчки,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Буквы, слоги и точки,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Мы уже научились читать.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Книги все мы узнаем,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Просто перечитаем,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 учиться мы будем на “</w:t>
      </w:r>
      <w:smartTag w:uri="urn:schemas-microsoft-com:office:smarttags" w:element="metricconverter">
        <w:smartTagPr>
          <w:attr w:name="ProductID" w:val="5”"/>
        </w:smartTagPr>
        <w:r w:rsidRPr="00784250">
          <w:rPr>
            <w:rFonts w:ascii="Times New Roman" w:hAnsi="Times New Roman"/>
            <w:sz w:val="28"/>
            <w:szCs w:val="28"/>
            <w:lang w:eastAsia="ru-RU"/>
          </w:rPr>
          <w:t>5”</w:t>
        </w:r>
      </w:smartTag>
      <w:r w:rsidRPr="00784250">
        <w:rPr>
          <w:rFonts w:ascii="Times New Roman" w:hAnsi="Times New Roman"/>
          <w:sz w:val="28"/>
          <w:szCs w:val="28"/>
          <w:lang w:eastAsia="ru-RU"/>
        </w:rPr>
        <w:t>.</w:t>
      </w:r>
    </w:p>
    <w:p w:rsidR="004D5E38" w:rsidRPr="00784250" w:rsidRDefault="004D5E38" w:rsidP="00784250">
      <w:pPr>
        <w:spacing w:after="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Припев: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Полетели в чудо-сказку,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 чудо верим мы теперь.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Знаем буквы без подсказки,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Все прочтем, поверь!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На ковре-самолете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Интересно в полете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Посмотреть, что узнали, прочли.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 на крыльях уменья,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Знания, веры, терпенья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До небес мы взлетим от земли.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Припев.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>Ребята, я вижу на зеленой поляне Буратино, а с ним Мальвина. Давайте приземлимся, может, они нам чем-нибудь помогут? Чем они там занимаются?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Буратино пишет, а Мальвина диктует.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Мальвина: </w:t>
      </w:r>
      <w:r w:rsidRPr="00784250">
        <w:rPr>
          <w:rFonts w:ascii="Times New Roman" w:hAnsi="Times New Roman"/>
          <w:sz w:val="28"/>
          <w:szCs w:val="28"/>
          <w:lang w:eastAsia="ru-RU"/>
        </w:rPr>
        <w:t>Буратино, пишите! “Мыши живут в норках”. Буратино, сколько вам повторять – “жи” и “ши” пишется с буквой “и”, а вы опять написали неправильно. Несносный мальчишка! Вот Буратино, даже первоклассники научились правильно читать и писать и даже рассказывать стихотворения. Послушай, и учись у них. (Р.Р)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Буратино:</w:t>
      </w:r>
      <w:r w:rsidRPr="00784250">
        <w:rPr>
          <w:rFonts w:ascii="Times New Roman" w:hAnsi="Times New Roman"/>
          <w:sz w:val="28"/>
          <w:szCs w:val="28"/>
          <w:lang w:eastAsia="ru-RU"/>
        </w:rPr>
        <w:t> Я то же так могу! (начинает читать стихи и путает их местами)</w:t>
      </w:r>
    </w:p>
    <w:p w:rsidR="004D5E38" w:rsidRPr="00784250" w:rsidRDefault="004D5E38" w:rsidP="0078425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>Тает снег, бежит ручей.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На ветвях полно </w:t>
      </w:r>
      <w:r w:rsidRPr="00784250">
        <w:rPr>
          <w:rFonts w:ascii="Times New Roman" w:hAnsi="Times New Roman"/>
          <w:b/>
          <w:sz w:val="28"/>
          <w:szCs w:val="28"/>
          <w:u w:val="single"/>
        </w:rPr>
        <w:t>в</w:t>
      </w:r>
      <w:r w:rsidRPr="00784250">
        <w:rPr>
          <w:rFonts w:ascii="Times New Roman" w:hAnsi="Times New Roman"/>
          <w:sz w:val="28"/>
          <w:szCs w:val="28"/>
        </w:rPr>
        <w:t>рачей.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                                </w:t>
      </w:r>
      <w:r w:rsidRPr="00784250">
        <w:rPr>
          <w:rFonts w:ascii="Times New Roman" w:hAnsi="Times New Roman"/>
          <w:i/>
          <w:sz w:val="28"/>
          <w:szCs w:val="28"/>
        </w:rPr>
        <w:t>(грачей)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2.   Синеет море перед нами,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Летают </w:t>
      </w:r>
      <w:r w:rsidRPr="00784250">
        <w:rPr>
          <w:rFonts w:ascii="Times New Roman" w:hAnsi="Times New Roman"/>
          <w:b/>
          <w:sz w:val="28"/>
          <w:szCs w:val="28"/>
          <w:u w:val="single"/>
        </w:rPr>
        <w:t>м</w:t>
      </w:r>
      <w:r w:rsidRPr="00784250">
        <w:rPr>
          <w:rFonts w:ascii="Times New Roman" w:hAnsi="Times New Roman"/>
          <w:sz w:val="28"/>
          <w:szCs w:val="28"/>
        </w:rPr>
        <w:t>айки над волнами.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 w:rsidRPr="00784250">
        <w:rPr>
          <w:rFonts w:ascii="Times New Roman" w:hAnsi="Times New Roman"/>
          <w:i/>
          <w:sz w:val="28"/>
          <w:szCs w:val="28"/>
        </w:rPr>
        <w:t xml:space="preserve">                                              (чайки)</w:t>
      </w:r>
    </w:p>
    <w:p w:rsidR="004D5E38" w:rsidRPr="00784250" w:rsidRDefault="004D5E38" w:rsidP="00784250">
      <w:pPr>
        <w:spacing w:after="0" w:line="360" w:lineRule="auto"/>
        <w:ind w:left="390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>3.    Говорят, один рыбак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В речке выловил башмак.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Но зато ему потом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На крючок попался </w:t>
      </w:r>
      <w:r w:rsidRPr="00784250">
        <w:rPr>
          <w:rFonts w:ascii="Times New Roman" w:hAnsi="Times New Roman"/>
          <w:b/>
          <w:sz w:val="28"/>
          <w:szCs w:val="28"/>
          <w:u w:val="single"/>
        </w:rPr>
        <w:t>д</w:t>
      </w:r>
      <w:r w:rsidRPr="00784250">
        <w:rPr>
          <w:rFonts w:ascii="Times New Roman" w:hAnsi="Times New Roman"/>
          <w:sz w:val="28"/>
          <w:szCs w:val="28"/>
        </w:rPr>
        <w:t>ом.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                         </w:t>
      </w:r>
      <w:r w:rsidRPr="00784250">
        <w:rPr>
          <w:rFonts w:ascii="Times New Roman" w:hAnsi="Times New Roman"/>
          <w:i/>
          <w:sz w:val="28"/>
          <w:szCs w:val="28"/>
        </w:rPr>
        <w:t>(сом)</w:t>
      </w:r>
    </w:p>
    <w:p w:rsidR="004D5E38" w:rsidRPr="00784250" w:rsidRDefault="004D5E38" w:rsidP="00784250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Врач напомнил дяде Мите: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«Не забудьте об одном: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Обязательно примите 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Десять </w:t>
      </w:r>
      <w:r w:rsidRPr="00784250">
        <w:rPr>
          <w:rFonts w:ascii="Times New Roman" w:hAnsi="Times New Roman"/>
          <w:b/>
          <w:sz w:val="28"/>
          <w:szCs w:val="28"/>
          <w:u w:val="single"/>
        </w:rPr>
        <w:t>ц</w:t>
      </w:r>
      <w:r w:rsidRPr="00784250">
        <w:rPr>
          <w:rFonts w:ascii="Times New Roman" w:hAnsi="Times New Roman"/>
          <w:sz w:val="28"/>
          <w:szCs w:val="28"/>
        </w:rPr>
        <w:t>апель перед сном!»</w:t>
      </w:r>
    </w:p>
    <w:p w:rsidR="004D5E38" w:rsidRPr="00784250" w:rsidRDefault="004D5E38" w:rsidP="00784250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</w:rPr>
      </w:pPr>
      <w:r w:rsidRPr="00784250">
        <w:rPr>
          <w:rFonts w:ascii="Times New Roman" w:hAnsi="Times New Roman"/>
          <w:sz w:val="28"/>
          <w:szCs w:val="28"/>
        </w:rPr>
        <w:t xml:space="preserve">                                      </w:t>
      </w:r>
      <w:r w:rsidRPr="00784250">
        <w:rPr>
          <w:rFonts w:ascii="Times New Roman" w:hAnsi="Times New Roman"/>
          <w:i/>
          <w:sz w:val="28"/>
          <w:szCs w:val="28"/>
        </w:rPr>
        <w:t>(капель)</w:t>
      </w:r>
    </w:p>
    <w:p w:rsidR="004D5E38" w:rsidRPr="00784250" w:rsidRDefault="004D5E38" w:rsidP="00784250">
      <w:pPr>
        <w:pStyle w:val="NormalWeb"/>
        <w:spacing w:before="0" w:beforeAutospacing="0" w:after="0" w:afterAutospacing="0" w:line="360" w:lineRule="auto"/>
        <w:ind w:left="320" w:right="320"/>
        <w:rPr>
          <w:sz w:val="28"/>
          <w:szCs w:val="28"/>
        </w:rPr>
      </w:pPr>
      <w:r w:rsidRPr="00784250">
        <w:rPr>
          <w:bCs/>
          <w:sz w:val="28"/>
          <w:szCs w:val="28"/>
        </w:rPr>
        <w:t xml:space="preserve">   5.</w:t>
      </w:r>
      <w:r w:rsidRPr="00784250">
        <w:rPr>
          <w:sz w:val="28"/>
          <w:szCs w:val="28"/>
        </w:rPr>
        <w:t xml:space="preserve">   Спят ночами утки.</w:t>
      </w:r>
      <w:r w:rsidRPr="00784250">
        <w:rPr>
          <w:sz w:val="28"/>
          <w:szCs w:val="28"/>
        </w:rPr>
        <w:br/>
        <w:t xml:space="preserve">          В конуре иль будке. </w:t>
      </w:r>
      <w:r w:rsidRPr="00784250">
        <w:rPr>
          <w:sz w:val="28"/>
          <w:szCs w:val="28"/>
        </w:rPr>
        <w:br/>
      </w:r>
      <w:r w:rsidRPr="00784250">
        <w:rPr>
          <w:i/>
          <w:iCs/>
          <w:sz w:val="28"/>
          <w:szCs w:val="28"/>
        </w:rPr>
        <w:t xml:space="preserve">         (Не утки, а собаки спят в конуре).</w:t>
      </w:r>
    </w:p>
    <w:p w:rsidR="004D5E38" w:rsidRPr="00784250" w:rsidRDefault="004D5E38" w:rsidP="00784250">
      <w:pPr>
        <w:pStyle w:val="NormalWeb"/>
        <w:spacing w:before="0" w:beforeAutospacing="0" w:after="0" w:afterAutospacing="0" w:line="360" w:lineRule="auto"/>
        <w:ind w:left="320" w:right="320"/>
        <w:rPr>
          <w:sz w:val="28"/>
          <w:szCs w:val="28"/>
        </w:rPr>
      </w:pPr>
      <w:r w:rsidRPr="00784250">
        <w:rPr>
          <w:bCs/>
          <w:sz w:val="28"/>
          <w:szCs w:val="28"/>
        </w:rPr>
        <w:t xml:space="preserve">   6</w:t>
      </w:r>
      <w:r w:rsidRPr="00784250">
        <w:rPr>
          <w:sz w:val="28"/>
          <w:szCs w:val="28"/>
        </w:rPr>
        <w:t>.    Весною из берлоги.</w:t>
      </w:r>
      <w:r w:rsidRPr="00784250">
        <w:rPr>
          <w:sz w:val="28"/>
          <w:szCs w:val="28"/>
        </w:rPr>
        <w:br/>
        <w:t xml:space="preserve">          Выходят носороги.</w:t>
      </w:r>
      <w:r w:rsidRPr="00784250">
        <w:rPr>
          <w:sz w:val="28"/>
          <w:szCs w:val="28"/>
        </w:rPr>
        <w:br/>
      </w:r>
      <w:r w:rsidRPr="00784250">
        <w:rPr>
          <w:i/>
          <w:iCs/>
          <w:sz w:val="28"/>
          <w:szCs w:val="28"/>
        </w:rPr>
        <w:t xml:space="preserve">        (Не носороги, а медведи). </w:t>
      </w:r>
    </w:p>
    <w:p w:rsidR="004D5E38" w:rsidRPr="00784250" w:rsidRDefault="004D5E38" w:rsidP="00784250">
      <w:pPr>
        <w:pStyle w:val="NormalWeb"/>
        <w:spacing w:before="0" w:beforeAutospacing="0" w:after="0" w:afterAutospacing="0" w:line="360" w:lineRule="auto"/>
        <w:ind w:left="320" w:right="320"/>
        <w:rPr>
          <w:sz w:val="28"/>
          <w:szCs w:val="28"/>
        </w:rPr>
      </w:pPr>
      <w:r w:rsidRPr="00784250">
        <w:rPr>
          <w:i/>
          <w:iCs/>
          <w:sz w:val="28"/>
          <w:szCs w:val="28"/>
        </w:rPr>
        <w:t xml:space="preserve">   7</w:t>
      </w:r>
      <w:r w:rsidRPr="00784250">
        <w:rPr>
          <w:bCs/>
          <w:sz w:val="28"/>
          <w:szCs w:val="28"/>
        </w:rPr>
        <w:t xml:space="preserve"> </w:t>
      </w:r>
      <w:r w:rsidRPr="00784250">
        <w:rPr>
          <w:sz w:val="28"/>
          <w:szCs w:val="28"/>
        </w:rPr>
        <w:t>.   Воют волками метели.</w:t>
      </w:r>
      <w:r w:rsidRPr="00784250">
        <w:rPr>
          <w:sz w:val="28"/>
          <w:szCs w:val="28"/>
        </w:rPr>
        <w:br/>
        <w:t xml:space="preserve">          В зимнем месяце апреле. </w:t>
      </w:r>
      <w:r w:rsidRPr="00784250">
        <w:rPr>
          <w:sz w:val="28"/>
          <w:szCs w:val="28"/>
        </w:rPr>
        <w:br/>
      </w:r>
      <w:r w:rsidRPr="00784250">
        <w:rPr>
          <w:i/>
          <w:iCs/>
          <w:sz w:val="28"/>
          <w:szCs w:val="28"/>
        </w:rPr>
        <w:t xml:space="preserve">        (Апрель не зимний месяц). </w:t>
      </w:r>
    </w:p>
    <w:p w:rsidR="004D5E38" w:rsidRPr="00784250" w:rsidRDefault="004D5E38" w:rsidP="00784250">
      <w:pPr>
        <w:pStyle w:val="NormalWeb"/>
        <w:spacing w:before="0" w:beforeAutospacing="0" w:after="0" w:afterAutospacing="0" w:line="360" w:lineRule="auto"/>
        <w:ind w:left="320" w:right="320"/>
        <w:rPr>
          <w:sz w:val="28"/>
          <w:szCs w:val="28"/>
        </w:rPr>
      </w:pPr>
      <w:r w:rsidRPr="00784250">
        <w:rPr>
          <w:bCs/>
          <w:sz w:val="28"/>
          <w:szCs w:val="28"/>
        </w:rPr>
        <w:t xml:space="preserve">   8</w:t>
      </w:r>
      <w:r w:rsidRPr="00784250">
        <w:rPr>
          <w:sz w:val="28"/>
          <w:szCs w:val="28"/>
        </w:rPr>
        <w:t>.    Хорошо в футбол играем, </w:t>
      </w:r>
      <w:r w:rsidRPr="00784250">
        <w:rPr>
          <w:sz w:val="28"/>
          <w:szCs w:val="28"/>
        </w:rPr>
        <w:br/>
        <w:t xml:space="preserve">          Шайбы часто забиваем. </w:t>
      </w:r>
      <w:r w:rsidRPr="00784250">
        <w:rPr>
          <w:sz w:val="28"/>
          <w:szCs w:val="28"/>
        </w:rPr>
        <w:br/>
      </w:r>
      <w:r w:rsidRPr="00784250">
        <w:rPr>
          <w:i/>
          <w:iCs/>
          <w:sz w:val="28"/>
          <w:szCs w:val="28"/>
        </w:rPr>
        <w:t xml:space="preserve">         (Не шайбы, а мячи). 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Ведущий: 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 Ребята правильно Незнайка нам прочел стихотворение?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Дети: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 Нет! 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Вожатый: </w:t>
      </w:r>
      <w:r w:rsidRPr="00784250">
        <w:rPr>
          <w:rFonts w:ascii="Times New Roman" w:hAnsi="Times New Roman"/>
          <w:bCs/>
          <w:sz w:val="28"/>
          <w:szCs w:val="28"/>
          <w:lang w:eastAsia="ru-RU"/>
        </w:rPr>
        <w:t>Давайте исправим вместе.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Буратино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: (Спрашивает у детей) Куда вы летите? 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Хоттабыч:  </w:t>
      </w:r>
      <w:r w:rsidRPr="00784250">
        <w:rPr>
          <w:rFonts w:ascii="Times New Roman" w:hAnsi="Times New Roman"/>
          <w:b/>
          <w:i/>
          <w:sz w:val="28"/>
          <w:szCs w:val="28"/>
          <w:lang w:eastAsia="ru-RU"/>
        </w:rPr>
        <w:t>Мы летим помощь буквам  алфавита из королевства Азбуки. Баба Яга и Кощей Бессмертный выкрали книгу Чтение и спрятали у Кощея в замке, ведь буквы остались без книги.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Буратино</w:t>
      </w:r>
      <w:r w:rsidRPr="00784250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 А Бабу Ягу и Кощея я только видел на картинке у Мальвины в книжке!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Тогда полетим с нами к Бабе Яге. Мы как раз летим в Тридевятое царство -тридесятое государство к Кощею Бессмертному. Может ты, такой храбрый, нам поможешь. Буратино! </w:t>
      </w:r>
      <w:r w:rsidRPr="00784250">
        <w:rPr>
          <w:rFonts w:ascii="Times New Roman" w:hAnsi="Times New Roman"/>
          <w:b/>
          <w:i/>
          <w:sz w:val="28"/>
          <w:szCs w:val="28"/>
          <w:lang w:eastAsia="ru-RU"/>
        </w:rPr>
        <w:t xml:space="preserve">А пока мы летим споем частушку. 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Ребята! Вам не кажется, что слишком жарко стало? Ой! Да мы с вами над Африкой летим! А вон и лечебница Доктора Айболита! Снижаемся!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Айболит сидит за столом. В больших флаконах с этикетками таблетки – маленькие конфетки “горошек”. Айболит что-то пересыпает, смешивает.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Все:</w:t>
      </w:r>
      <w:r w:rsidRPr="00784250">
        <w:rPr>
          <w:rFonts w:ascii="Times New Roman" w:hAnsi="Times New Roman"/>
          <w:sz w:val="28"/>
          <w:szCs w:val="28"/>
          <w:lang w:eastAsia="ru-RU"/>
        </w:rPr>
        <w:t> Здравствуйте, Доктор Айболит!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Айболит: </w:t>
      </w:r>
      <w:r w:rsidRPr="00784250">
        <w:rPr>
          <w:rFonts w:ascii="Times New Roman" w:hAnsi="Times New Roman"/>
          <w:sz w:val="28"/>
          <w:szCs w:val="28"/>
          <w:lang w:eastAsia="ru-RU"/>
        </w:rPr>
        <w:t>А-а, мои милые друзья! Здравствуйте, здравствуйте!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Вожатый: </w:t>
      </w:r>
      <w:r w:rsidRPr="00784250">
        <w:rPr>
          <w:rFonts w:ascii="Times New Roman" w:hAnsi="Times New Roman"/>
          <w:sz w:val="28"/>
          <w:szCs w:val="28"/>
          <w:lang w:eastAsia="ru-RU"/>
        </w:rPr>
        <w:t>Доктор Айболит! А чем это вы тут занимаетесь? Вроде бы уже всех вылечили?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Айболит:</w:t>
      </w:r>
      <w:r w:rsidRPr="00784250">
        <w:rPr>
          <w:rFonts w:ascii="Times New Roman" w:hAnsi="Times New Roman"/>
          <w:sz w:val="28"/>
          <w:szCs w:val="28"/>
          <w:lang w:eastAsia="ru-RU"/>
        </w:rPr>
        <w:t> К счастью, все мои друзья здоровы. Но я получил тревожный сигнал из королевства Азбуковедения: там случилась большая беда!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Но вы ведь совсем недавно были в этой стране и вылечили все буквы, чтобы они были ровными, стройными и прямыми. У буквы Л одна нога была короче другой, буква Ф так растолстела, что едва помещалась на строке. Буква Я была такая любопытная, все выглядывала и постоянно вертелась по сторонам и была кривобокая и косая. Теперь все буквы  здоровы, можешь посмотреть в посылке у почтальона.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>Игра “Буквы-человечки”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Ребята имитируют буквы.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>Доктор Айболит! Так что же все-таки у вас случилось?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Айболит: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 А случилось у меня вот что. Некоторые буквы не хотят быть маленькими. Им почему-то нужно срочно вырасти, стать главными - заглавными. </w:t>
      </w:r>
      <w:r w:rsidRPr="00784250">
        <w:rPr>
          <w:rFonts w:ascii="Times New Roman" w:hAnsi="Times New Roman"/>
          <w:b/>
          <w:i/>
          <w:sz w:val="28"/>
          <w:szCs w:val="28"/>
          <w:lang w:eastAsia="ru-RU"/>
        </w:rPr>
        <w:t>(сценка про буквы)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Мы очень рады, Доктор Айболит, что все ваши проблемы решились, удачи Вам! А нам пора в путь-дорогу. До свидания! </w:t>
      </w: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(Взлетают.)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>Я вижу замок Кощея Бессмертного! Приземляемся, ребята!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Тут же вылетает Баба Яга на метле, а сзади Кощей.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 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Гляди-ка, Кощеюшка, кто к нам пожаловал: 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Кощей: </w:t>
      </w:r>
      <w:r w:rsidRPr="00784250">
        <w:rPr>
          <w:rFonts w:ascii="Times New Roman" w:hAnsi="Times New Roman"/>
          <w:sz w:val="28"/>
          <w:szCs w:val="28"/>
          <w:lang w:eastAsia="ru-RU"/>
        </w:rPr>
        <w:t>И мальчики и девчонки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 Да неправильно, черт ты лысый! 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Кощей:</w:t>
      </w:r>
      <w:r w:rsidRPr="00784250">
        <w:rPr>
          <w:rFonts w:ascii="Times New Roman" w:hAnsi="Times New Roman"/>
          <w:bCs/>
          <w:sz w:val="28"/>
          <w:szCs w:val="28"/>
          <w:lang w:eastAsia="ru-RU"/>
        </w:rPr>
        <w:t> </w:t>
      </w:r>
      <w:r w:rsidRPr="00784250">
        <w:rPr>
          <w:rFonts w:ascii="Times New Roman" w:hAnsi="Times New Roman"/>
          <w:sz w:val="28"/>
          <w:szCs w:val="28"/>
          <w:lang w:eastAsia="ru-RU"/>
        </w:rPr>
        <w:t>Ладно! Ладно! Все равно как! </w:t>
      </w: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(В сторону)</w:t>
      </w:r>
      <w:r w:rsidRPr="00784250">
        <w:rPr>
          <w:rFonts w:ascii="Times New Roman" w:hAnsi="Times New Roman"/>
          <w:sz w:val="28"/>
          <w:szCs w:val="28"/>
          <w:lang w:eastAsia="ru-RU"/>
        </w:rPr>
        <w:t> Все равно съедим! Посмотри, какие они молоденькие, румяненькие, толстенькие.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</w:t>
      </w:r>
      <w:r w:rsidRPr="00784250">
        <w:rPr>
          <w:rFonts w:ascii="Times New Roman" w:hAnsi="Times New Roman"/>
          <w:sz w:val="28"/>
          <w:szCs w:val="28"/>
          <w:lang w:eastAsia="ru-RU"/>
        </w:rPr>
        <w:t> Сами с неба свалились! У нас сегодня неплохой обед будет: жареные первоклассники.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Кощей: </w:t>
      </w:r>
      <w:r w:rsidRPr="00784250">
        <w:rPr>
          <w:rFonts w:ascii="Times New Roman" w:hAnsi="Times New Roman"/>
          <w:sz w:val="28"/>
          <w:szCs w:val="28"/>
          <w:lang w:eastAsia="ru-RU"/>
        </w:rPr>
        <w:t>С кетчупом! Пальчики оближешь!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 </w:t>
      </w:r>
      <w:r w:rsidRPr="00784250">
        <w:rPr>
          <w:rFonts w:ascii="Times New Roman" w:hAnsi="Times New Roman"/>
          <w:sz w:val="28"/>
          <w:szCs w:val="28"/>
          <w:lang w:eastAsia="ru-RU"/>
        </w:rPr>
        <w:t>Давай, лови их скорей! </w:t>
      </w: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(Пытаются поймать детей.)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Вожатый: </w:t>
      </w:r>
      <w:r w:rsidRPr="00784250">
        <w:rPr>
          <w:rFonts w:ascii="Times New Roman" w:hAnsi="Times New Roman"/>
          <w:sz w:val="28"/>
          <w:szCs w:val="28"/>
          <w:lang w:eastAsia="ru-RU"/>
        </w:rPr>
        <w:t>Стойте! Стойте! Так не честно! Вы даже не знаете, зачем мы к вам пожаловали!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Яга: </w:t>
      </w:r>
      <w:r w:rsidRPr="00784250">
        <w:rPr>
          <w:rFonts w:ascii="Times New Roman" w:hAnsi="Times New Roman"/>
          <w:sz w:val="28"/>
          <w:szCs w:val="28"/>
          <w:lang w:eastAsia="ru-RU"/>
        </w:rPr>
        <w:t>Да знаем, знаем! Только книжку я вам все равно не отдам, а вас всех съем!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Да что ж ты такая вредная, Баба Яга!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Яга:</w:t>
      </w:r>
      <w:r w:rsidRPr="00784250">
        <w:rPr>
          <w:rFonts w:ascii="Times New Roman" w:hAnsi="Times New Roman"/>
          <w:sz w:val="28"/>
          <w:szCs w:val="28"/>
          <w:lang w:eastAsia="ru-RU"/>
        </w:rPr>
        <w:t> А чегой-то мне доброй быть? 330 лет и 3 года живу на белом свете и только одни гадости и слышу про себя. </w:t>
      </w: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(Всплакнула.)</w:t>
      </w:r>
      <w:r w:rsidRPr="00784250">
        <w:rPr>
          <w:rFonts w:ascii="Times New Roman" w:hAnsi="Times New Roman"/>
          <w:sz w:val="28"/>
          <w:szCs w:val="28"/>
          <w:lang w:eastAsia="ru-RU"/>
        </w:rPr>
        <w:t xml:space="preserve"> Да может я в молодости первой красавицей была, да пакостнее в целом лесу меня не было! Да я в бабеягинской школе отличницей была! А теперь....Теперь я на </w:t>
      </w:r>
      <w:bookmarkStart w:id="0" w:name="_GoBack"/>
      <w:bookmarkEnd w:id="0"/>
      <w:r w:rsidRPr="00784250">
        <w:rPr>
          <w:rFonts w:ascii="Times New Roman" w:hAnsi="Times New Roman"/>
          <w:sz w:val="28"/>
          <w:szCs w:val="28"/>
          <w:lang w:eastAsia="ru-RU"/>
        </w:rPr>
        <w:t>всех обиделась! Не отдам книжки!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 </w:t>
      </w:r>
      <w:r w:rsidRPr="00784250">
        <w:rPr>
          <w:rFonts w:ascii="Times New Roman" w:hAnsi="Times New Roman"/>
          <w:sz w:val="28"/>
          <w:szCs w:val="28"/>
          <w:lang w:eastAsia="ru-RU"/>
        </w:rPr>
        <w:t>Ты понимаешь, Баба Яга, что никак нельзя ребятам без этой книги.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Яга: </w:t>
      </w:r>
      <w:r w:rsidRPr="00784250">
        <w:rPr>
          <w:rFonts w:ascii="Times New Roman" w:hAnsi="Times New Roman"/>
          <w:sz w:val="28"/>
          <w:szCs w:val="28"/>
          <w:lang w:eastAsia="ru-RU"/>
        </w:rPr>
        <w:t>А нам с Кощеюшкой она тоже нужна!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Зачем?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</w:t>
      </w:r>
      <w:r w:rsidRPr="00784250">
        <w:rPr>
          <w:rFonts w:ascii="Times New Roman" w:hAnsi="Times New Roman"/>
          <w:sz w:val="28"/>
          <w:szCs w:val="28"/>
          <w:lang w:eastAsia="ru-RU"/>
        </w:rPr>
        <w:t> Как это зачем? Печь топить! Или вот захочет Кощеюшка узнать, как писать “Баба Ига” или “Eгa”, посмотрит в книжку и узнает, там все-ё-е написано!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Да неужели Кощей не знает, как пишется Баба Яга? Наши ребята и то знают! Ребята! Как правильно писать “Баба Ига” или “Баба Eгa”?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Дети отвечают (часто неправильно).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Видишь, Баба Яга, нам еще самим нужна эта книга!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</w:t>
      </w:r>
      <w:r w:rsidRPr="00784250">
        <w:rPr>
          <w:rFonts w:ascii="Times New Roman" w:hAnsi="Times New Roman"/>
          <w:sz w:val="28"/>
          <w:szCs w:val="28"/>
          <w:lang w:eastAsia="ru-RU"/>
        </w:rPr>
        <w:t> Какие хитренькие! Мы ее так спрятали, что вы ее никогда не найдете!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Кощей:</w:t>
      </w:r>
      <w:r w:rsidRPr="00784250">
        <w:rPr>
          <w:rFonts w:ascii="Times New Roman" w:hAnsi="Times New Roman"/>
          <w:sz w:val="28"/>
          <w:szCs w:val="28"/>
          <w:lang w:eastAsia="ru-RU"/>
        </w:rPr>
        <w:t> Да, никогда не найдете, потому, что мы ее спрятали вот за этой дверью!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Баба Яга: </w:t>
      </w:r>
      <w:r w:rsidRPr="00784250">
        <w:rPr>
          <w:rFonts w:ascii="Times New Roman" w:hAnsi="Times New Roman"/>
          <w:sz w:val="28"/>
          <w:szCs w:val="28"/>
          <w:lang w:eastAsia="ru-RU"/>
        </w:rPr>
        <w:t>Ну что же ты проговорился, Кощеюшка! Теперь они книжку свою найдут.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На двери большой картонный замок, а на нем красочный кроссворд. Дети разгадывают кроссворд, замок открывается, выносят книги. Звучит “волшебная” музыка. Появляется Королева Книга.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Учитель:</w:t>
      </w:r>
      <w:r w:rsidRPr="00784250">
        <w:rPr>
          <w:rFonts w:ascii="Times New Roman" w:hAnsi="Times New Roman"/>
          <w:sz w:val="28"/>
          <w:szCs w:val="28"/>
          <w:lang w:eastAsia="ru-RU"/>
        </w:rPr>
        <w:t> Кто вы?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Все ваши горести узнать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Смогла в теченье мига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 стоит мне себя назвать: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Я – Королева Книга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Ведущий:</w:t>
      </w:r>
      <w:r w:rsidRPr="00784250">
        <w:rPr>
          <w:rFonts w:ascii="Times New Roman" w:hAnsi="Times New Roman"/>
          <w:sz w:val="28"/>
          <w:szCs w:val="28"/>
          <w:lang w:eastAsia="ru-RU"/>
        </w:rPr>
        <w:t> Откуда вы прилетели?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b/>
          <w:bCs/>
          <w:sz w:val="28"/>
          <w:szCs w:val="28"/>
          <w:lang w:eastAsia="ru-RU"/>
        </w:rPr>
        <w:t>Королева Книга: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Есть страна Италия!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Есть земля Австралия!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А еще на свете есть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Вот такое чудо: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Вовсе не Австралия!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Вовсе не Италия!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Есть стран Читалия!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Я как раз оттуда!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Я прилетела поздравить Вас.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Вы прочли букварь до корки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Вам по чтению – пятерки!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sz w:val="28"/>
          <w:szCs w:val="28"/>
          <w:lang w:eastAsia="ru-RU"/>
        </w:rPr>
        <w:t>Позади нелегкий труд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Медленного чтения: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Вам сегодня выдаю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Удо-сто-ве-рения!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В том, что вы букварь прочли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Полный курс наук прошли 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И теперь без передышки</w:t>
      </w:r>
      <w:r w:rsidRPr="00784250">
        <w:rPr>
          <w:rFonts w:ascii="Times New Roman" w:hAnsi="Times New Roman"/>
          <w:sz w:val="28"/>
          <w:szCs w:val="28"/>
          <w:lang w:eastAsia="ru-RU"/>
        </w:rPr>
        <w:br/>
        <w:t>Прочитаете все книжки!</w:t>
      </w:r>
    </w:p>
    <w:p w:rsidR="004D5E38" w:rsidRPr="00784250" w:rsidRDefault="004D5E38" w:rsidP="00784250">
      <w:pPr>
        <w:spacing w:after="120" w:line="360" w:lineRule="auto"/>
        <w:rPr>
          <w:rFonts w:ascii="Times New Roman" w:hAnsi="Times New Roman"/>
          <w:sz w:val="28"/>
          <w:szCs w:val="28"/>
          <w:lang w:eastAsia="ru-RU"/>
        </w:rPr>
      </w:pPr>
      <w:r w:rsidRPr="00784250">
        <w:rPr>
          <w:rFonts w:ascii="Times New Roman" w:hAnsi="Times New Roman"/>
          <w:i/>
          <w:iCs/>
          <w:sz w:val="28"/>
          <w:szCs w:val="28"/>
          <w:lang w:eastAsia="ru-RU"/>
        </w:rPr>
        <w:t>Королева вручает удостоверения. Звучит финальная песня «Азбука»</w:t>
      </w:r>
    </w:p>
    <w:p w:rsidR="004D5E38" w:rsidRPr="00784250" w:rsidRDefault="004D5E38" w:rsidP="00784250">
      <w:pPr>
        <w:spacing w:line="360" w:lineRule="auto"/>
        <w:rPr>
          <w:rFonts w:ascii="Times New Roman" w:hAnsi="Times New Roman"/>
          <w:sz w:val="28"/>
          <w:szCs w:val="28"/>
        </w:rPr>
      </w:pPr>
    </w:p>
    <w:sectPr w:rsidR="004D5E38" w:rsidRPr="00784250" w:rsidSect="009E1698">
      <w:headerReference w:type="default" r:id="rId8"/>
      <w:pgSz w:w="11906" w:h="16838" w:code="9"/>
      <w:pgMar w:top="1701" w:right="1276" w:bottom="1134" w:left="1559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E38" w:rsidRDefault="004D5E38" w:rsidP="002F635B">
      <w:pPr>
        <w:spacing w:after="0" w:line="240" w:lineRule="auto"/>
      </w:pPr>
      <w:r>
        <w:separator/>
      </w:r>
    </w:p>
  </w:endnote>
  <w:endnote w:type="continuationSeparator" w:id="0">
    <w:p w:rsidR="004D5E38" w:rsidRDefault="004D5E38" w:rsidP="002F6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E38" w:rsidRDefault="004D5E38" w:rsidP="002F635B">
      <w:pPr>
        <w:spacing w:after="0" w:line="240" w:lineRule="auto"/>
      </w:pPr>
      <w:r>
        <w:separator/>
      </w:r>
    </w:p>
  </w:footnote>
  <w:footnote w:type="continuationSeparator" w:id="0">
    <w:p w:rsidR="004D5E38" w:rsidRDefault="004D5E38" w:rsidP="002F6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E38" w:rsidRDefault="004D5E38">
    <w:pPr>
      <w:pStyle w:val="Header"/>
      <w:jc w:val="right"/>
    </w:pPr>
    <w:fldSimple w:instr="PAGE   \* MERGEFORMAT">
      <w:r>
        <w:rPr>
          <w:noProof/>
        </w:rPr>
        <w:t>9</w:t>
      </w:r>
    </w:fldSimple>
  </w:p>
  <w:p w:rsidR="004D5E38" w:rsidRDefault="004D5E3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F2449"/>
    <w:multiLevelType w:val="hybridMultilevel"/>
    <w:tmpl w:val="249AA102"/>
    <w:lvl w:ilvl="0" w:tplc="91AAC208">
      <w:start w:val="4"/>
      <w:numFmt w:val="decimal"/>
      <w:lvlText w:val="%1"/>
      <w:lvlJc w:val="left"/>
      <w:pPr>
        <w:ind w:left="7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1">
    <w:nsid w:val="451753AA"/>
    <w:multiLevelType w:val="hybridMultilevel"/>
    <w:tmpl w:val="2DCAE336"/>
    <w:lvl w:ilvl="0" w:tplc="C212A3A2">
      <w:start w:val="4"/>
      <w:numFmt w:val="decimal"/>
      <w:lvlText w:val="%1."/>
      <w:lvlJc w:val="left"/>
      <w:pPr>
        <w:ind w:left="7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abstractNum w:abstractNumId="2">
    <w:nsid w:val="61C21C3E"/>
    <w:multiLevelType w:val="hybridMultilevel"/>
    <w:tmpl w:val="90B032CA"/>
    <w:lvl w:ilvl="0" w:tplc="8C52C052">
      <w:start w:val="1"/>
      <w:numFmt w:val="decimal"/>
      <w:lvlText w:val="%1."/>
      <w:lvlJc w:val="left"/>
      <w:pPr>
        <w:ind w:left="7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692F"/>
    <w:rsid w:val="000A3641"/>
    <w:rsid w:val="000C46F5"/>
    <w:rsid w:val="001366EB"/>
    <w:rsid w:val="00137A46"/>
    <w:rsid w:val="00146F67"/>
    <w:rsid w:val="001E3B2A"/>
    <w:rsid w:val="001F3669"/>
    <w:rsid w:val="00253708"/>
    <w:rsid w:val="00276B3B"/>
    <w:rsid w:val="002B48FE"/>
    <w:rsid w:val="002B7B89"/>
    <w:rsid w:val="002E1912"/>
    <w:rsid w:val="002F635B"/>
    <w:rsid w:val="00300E99"/>
    <w:rsid w:val="00314A1B"/>
    <w:rsid w:val="004A1EB8"/>
    <w:rsid w:val="004D5E38"/>
    <w:rsid w:val="005160DE"/>
    <w:rsid w:val="0052013C"/>
    <w:rsid w:val="00550916"/>
    <w:rsid w:val="0057734C"/>
    <w:rsid w:val="005A7EC1"/>
    <w:rsid w:val="005D0E05"/>
    <w:rsid w:val="0061113A"/>
    <w:rsid w:val="006F24CD"/>
    <w:rsid w:val="007155D5"/>
    <w:rsid w:val="0075402C"/>
    <w:rsid w:val="00783C71"/>
    <w:rsid w:val="00784250"/>
    <w:rsid w:val="00834BA6"/>
    <w:rsid w:val="008A4A21"/>
    <w:rsid w:val="008E6E66"/>
    <w:rsid w:val="00960AC4"/>
    <w:rsid w:val="009E1698"/>
    <w:rsid w:val="00A4790D"/>
    <w:rsid w:val="00AA75C6"/>
    <w:rsid w:val="00B546B3"/>
    <w:rsid w:val="00B5792B"/>
    <w:rsid w:val="00B57D65"/>
    <w:rsid w:val="00C6692F"/>
    <w:rsid w:val="00D03A02"/>
    <w:rsid w:val="00DC13A1"/>
    <w:rsid w:val="00DE5808"/>
    <w:rsid w:val="00E27218"/>
    <w:rsid w:val="00FB2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7A4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37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37A4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2E191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uiPriority w:val="99"/>
    <w:rsid w:val="002E1912"/>
    <w:rPr>
      <w:rFonts w:cs="Times New Roman"/>
    </w:rPr>
  </w:style>
  <w:style w:type="character" w:styleId="Strong">
    <w:name w:val="Strong"/>
    <w:basedOn w:val="DefaultParagraphFont"/>
    <w:uiPriority w:val="99"/>
    <w:qFormat/>
    <w:rsid w:val="001E3B2A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DC13A1"/>
    <w:pPr>
      <w:ind w:left="720"/>
      <w:contextualSpacing/>
    </w:pPr>
    <w:rPr>
      <w:rFonts w:eastAsia="Times New Roman"/>
      <w:lang w:eastAsia="ru-RU"/>
    </w:rPr>
  </w:style>
  <w:style w:type="character" w:styleId="LineNumber">
    <w:name w:val="line number"/>
    <w:basedOn w:val="DefaultParagraphFont"/>
    <w:uiPriority w:val="99"/>
    <w:semiHidden/>
    <w:rsid w:val="002B7B8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F6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F635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F6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F635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847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47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47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10</Pages>
  <Words>1477</Words>
  <Characters>8424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Работа</cp:lastModifiedBy>
  <cp:revision>7</cp:revision>
  <cp:lastPrinted>2014-02-18T11:48:00Z</cp:lastPrinted>
  <dcterms:created xsi:type="dcterms:W3CDTF">2016-03-26T05:29:00Z</dcterms:created>
  <dcterms:modified xsi:type="dcterms:W3CDTF">2016-03-28T04:17:00Z</dcterms:modified>
</cp:coreProperties>
</file>